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D653F2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71" name="Picture 70" descr="1997 March-April-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March-April-May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2" name="Picture 71" descr="1997 March-April-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March-April-May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3" name="Picture 72" descr="1997 March-April-Ma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March-April-May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4" name="Picture 73" descr="1997 March-April-Ma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March-April-May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5" name="Picture 74" descr="1997 March-April-May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March-April-May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6" name="Picture 75" descr="1997 March-April-May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March-April-May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7" name="Picture 76" descr="1997 March-April-May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March-April-May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8" name="Picture 77" descr="1997 March-April-May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March-April-May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F5941"/>
    <w:rsid w:val="00200E9C"/>
    <w:rsid w:val="002E63CD"/>
    <w:rsid w:val="0034621C"/>
    <w:rsid w:val="004640D9"/>
    <w:rsid w:val="0047650E"/>
    <w:rsid w:val="00484D0E"/>
    <w:rsid w:val="004A30ED"/>
    <w:rsid w:val="004E2D03"/>
    <w:rsid w:val="005212A0"/>
    <w:rsid w:val="00585480"/>
    <w:rsid w:val="00611B4C"/>
    <w:rsid w:val="00642F3D"/>
    <w:rsid w:val="00697F1E"/>
    <w:rsid w:val="007873B8"/>
    <w:rsid w:val="00906884"/>
    <w:rsid w:val="009B1CF8"/>
    <w:rsid w:val="00A10B2B"/>
    <w:rsid w:val="00B27E26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2017-11-24T14:13:00Z</dcterms:created>
  <dcterms:modified xsi:type="dcterms:W3CDTF">2017-11-24T14:14:00Z</dcterms:modified>
</cp:coreProperties>
</file>